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5D6" w:rsidRDefault="009135D6" w:rsidP="00E5342F">
      <w:pPr>
        <w:spacing w:line="480" w:lineRule="auto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 xml:space="preserve">                             „Jaani hüppevõistlus“</w:t>
      </w:r>
    </w:p>
    <w:p w:rsidR="009135D6" w:rsidRPr="00E5342F" w:rsidRDefault="009135D6" w:rsidP="00E5342F">
      <w:pPr>
        <w:spacing w:line="480" w:lineRule="auto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32"/>
          <w:szCs w:val="32"/>
        </w:rPr>
        <w:t>Võistluse</w:t>
      </w:r>
      <w:r w:rsidRPr="00EE19C4">
        <w:rPr>
          <w:rFonts w:ascii="Times New Roman" w:hAnsi="Times New Roman"/>
          <w:b/>
          <w:sz w:val="32"/>
          <w:szCs w:val="32"/>
        </w:rPr>
        <w:t xml:space="preserve"> programm</w:t>
      </w: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Pr="008C5758" w:rsidRDefault="009135D6" w:rsidP="002C107B">
      <w:pPr>
        <w:rPr>
          <w:rFonts w:ascii="Times New Roman" w:hAnsi="Times New Roman"/>
          <w:sz w:val="28"/>
          <w:szCs w:val="28"/>
        </w:rPr>
      </w:pPr>
      <w:r w:rsidRPr="00EE19C4">
        <w:rPr>
          <w:rFonts w:ascii="Times New Roman" w:hAnsi="Times New Roman"/>
          <w:b/>
          <w:sz w:val="28"/>
          <w:szCs w:val="28"/>
        </w:rPr>
        <w:t>Toimumiskoht:</w:t>
      </w:r>
      <w:r>
        <w:rPr>
          <w:rFonts w:ascii="Times New Roman" w:hAnsi="Times New Roman"/>
          <w:sz w:val="28"/>
          <w:szCs w:val="28"/>
        </w:rPr>
        <w:t xml:space="preserve"> Otepää, Tehvandi HS</w:t>
      </w:r>
      <w:r w:rsidRPr="008C5758">
        <w:rPr>
          <w:rFonts w:ascii="Times New Roman" w:hAnsi="Times New Roman"/>
          <w:sz w:val="28"/>
          <w:szCs w:val="28"/>
        </w:rPr>
        <w:t>100</w:t>
      </w:r>
    </w:p>
    <w:p w:rsidR="009135D6" w:rsidRPr="008C5758" w:rsidRDefault="009135D6" w:rsidP="002C107B">
      <w:pPr>
        <w:rPr>
          <w:rFonts w:ascii="Times New Roman" w:hAnsi="Times New Roman"/>
          <w:sz w:val="28"/>
          <w:szCs w:val="28"/>
        </w:rPr>
      </w:pPr>
      <w:r w:rsidRPr="00EE19C4">
        <w:rPr>
          <w:rFonts w:ascii="Times New Roman" w:hAnsi="Times New Roman"/>
          <w:b/>
          <w:sz w:val="28"/>
          <w:szCs w:val="28"/>
        </w:rPr>
        <w:t>Aeg:</w:t>
      </w:r>
      <w:r w:rsidRPr="008C575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22.06.2017</w:t>
      </w:r>
    </w:p>
    <w:p w:rsidR="009135D6" w:rsidRPr="008C5758" w:rsidRDefault="009135D6" w:rsidP="002C107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17.3</w:t>
      </w:r>
      <w:r w:rsidRPr="00EE19C4">
        <w:rPr>
          <w:rFonts w:ascii="Times New Roman" w:hAnsi="Times New Roman"/>
          <w:b/>
          <w:sz w:val="28"/>
          <w:szCs w:val="28"/>
        </w:rPr>
        <w:t>0</w:t>
      </w:r>
      <w:r w:rsidRPr="008C5758">
        <w:rPr>
          <w:rFonts w:ascii="Times New Roman" w:hAnsi="Times New Roman"/>
          <w:sz w:val="28"/>
          <w:szCs w:val="28"/>
        </w:rPr>
        <w:t xml:space="preserve"> esindajate koosolek</w:t>
      </w:r>
    </w:p>
    <w:p w:rsidR="009135D6" w:rsidRPr="008C5758" w:rsidRDefault="009135D6" w:rsidP="002C107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18.00</w:t>
      </w:r>
      <w:r w:rsidRPr="008C5758">
        <w:rPr>
          <w:rFonts w:ascii="Times New Roman" w:hAnsi="Times New Roman"/>
          <w:sz w:val="28"/>
          <w:szCs w:val="28"/>
        </w:rPr>
        <w:t xml:space="preserve"> proovivoor</w:t>
      </w:r>
    </w:p>
    <w:p w:rsidR="009135D6" w:rsidRPr="008C5758" w:rsidRDefault="009135D6" w:rsidP="002C107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18.3</w:t>
      </w:r>
      <w:r w:rsidRPr="00EE19C4">
        <w:rPr>
          <w:rFonts w:ascii="Times New Roman" w:hAnsi="Times New Roman"/>
          <w:b/>
          <w:sz w:val="28"/>
          <w:szCs w:val="28"/>
        </w:rPr>
        <w:t>0</w:t>
      </w:r>
      <w:r w:rsidRPr="008C5758">
        <w:rPr>
          <w:rFonts w:ascii="Times New Roman" w:hAnsi="Times New Roman"/>
          <w:sz w:val="28"/>
          <w:szCs w:val="28"/>
        </w:rPr>
        <w:t xml:space="preserve"> I hüppevoor</w:t>
      </w:r>
    </w:p>
    <w:p w:rsidR="009135D6" w:rsidRPr="008C5758" w:rsidRDefault="009135D6" w:rsidP="002C107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19.0</w:t>
      </w:r>
      <w:r w:rsidRPr="00EE19C4">
        <w:rPr>
          <w:rFonts w:ascii="Times New Roman" w:hAnsi="Times New Roman"/>
          <w:b/>
          <w:sz w:val="28"/>
          <w:szCs w:val="28"/>
        </w:rPr>
        <w:t>0</w:t>
      </w:r>
      <w:r w:rsidRPr="008C5758">
        <w:rPr>
          <w:rFonts w:ascii="Times New Roman" w:hAnsi="Times New Roman"/>
          <w:sz w:val="28"/>
          <w:szCs w:val="28"/>
        </w:rPr>
        <w:t xml:space="preserve"> II hüppevoor</w:t>
      </w:r>
    </w:p>
    <w:p w:rsidR="009135D6" w:rsidRPr="008C5758" w:rsidRDefault="009135D6" w:rsidP="002C107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19.3</w:t>
      </w:r>
      <w:r w:rsidRPr="00EE19C4">
        <w:rPr>
          <w:rFonts w:ascii="Times New Roman" w:hAnsi="Times New Roman"/>
          <w:b/>
          <w:sz w:val="28"/>
          <w:szCs w:val="28"/>
        </w:rPr>
        <w:t>0</w:t>
      </w:r>
      <w:r w:rsidRPr="008C5758">
        <w:rPr>
          <w:rFonts w:ascii="Times New Roman" w:hAnsi="Times New Roman"/>
          <w:sz w:val="28"/>
          <w:szCs w:val="28"/>
        </w:rPr>
        <w:t xml:space="preserve"> pealtvaatajate hüppevõistlus </w:t>
      </w:r>
    </w:p>
    <w:p w:rsidR="009135D6" w:rsidRPr="008C5758" w:rsidRDefault="009135D6" w:rsidP="002C107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20.0</w:t>
      </w:r>
      <w:r w:rsidRPr="00EE19C4">
        <w:rPr>
          <w:rFonts w:ascii="Times New Roman" w:hAnsi="Times New Roman"/>
          <w:b/>
          <w:sz w:val="28"/>
          <w:szCs w:val="28"/>
        </w:rPr>
        <w:t>0</w:t>
      </w:r>
      <w:r w:rsidRPr="008C5758">
        <w:rPr>
          <w:rFonts w:ascii="Times New Roman" w:hAnsi="Times New Roman"/>
          <w:sz w:val="28"/>
          <w:szCs w:val="28"/>
        </w:rPr>
        <w:t xml:space="preserve"> pikima hüppe võistlus</w:t>
      </w:r>
    </w:p>
    <w:p w:rsidR="009135D6" w:rsidRPr="008C5758" w:rsidRDefault="009135D6" w:rsidP="002C107B">
      <w:pPr>
        <w:rPr>
          <w:rFonts w:ascii="Times New Roman" w:hAnsi="Times New Roman"/>
          <w:sz w:val="28"/>
          <w:szCs w:val="28"/>
        </w:rPr>
      </w:pPr>
      <w:r w:rsidRPr="008C5758">
        <w:rPr>
          <w:rFonts w:ascii="Times New Roman" w:hAnsi="Times New Roman"/>
          <w:sz w:val="28"/>
          <w:szCs w:val="28"/>
        </w:rPr>
        <w:t>Autasustamine 5 min peale</w:t>
      </w:r>
      <w:r>
        <w:rPr>
          <w:rFonts w:ascii="Times New Roman" w:hAnsi="Times New Roman"/>
          <w:sz w:val="28"/>
          <w:szCs w:val="28"/>
        </w:rPr>
        <w:t xml:space="preserve"> viimast hüppajat</w:t>
      </w:r>
      <w:r w:rsidRPr="008C5758">
        <w:rPr>
          <w:rFonts w:ascii="Times New Roman" w:hAnsi="Times New Roman"/>
          <w:sz w:val="28"/>
          <w:szCs w:val="28"/>
        </w:rPr>
        <w:t>, pealtvaatajad ja sp</w:t>
      </w:r>
      <w:r>
        <w:rPr>
          <w:rFonts w:ascii="Times New Roman" w:hAnsi="Times New Roman"/>
          <w:sz w:val="28"/>
          <w:szCs w:val="28"/>
        </w:rPr>
        <w:t>ortlased autasustatakse ühisel auhinnatseremoonial. Korraldajal on õigus teha ajakavas muudatusi.</w:t>
      </w: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Default="009135D6" w:rsidP="002C107B">
      <w:pPr>
        <w:rPr>
          <w:rFonts w:ascii="Bell MT" w:hAnsi="Bell MT"/>
          <w:b/>
          <w:sz w:val="36"/>
          <w:szCs w:val="36"/>
        </w:rPr>
      </w:pPr>
      <w:r>
        <w:rPr>
          <w:rFonts w:ascii="Bell MT" w:hAnsi="Bell MT"/>
          <w:b/>
          <w:sz w:val="36"/>
          <w:szCs w:val="36"/>
        </w:rPr>
        <w:t>Registreerimine:</w:t>
      </w:r>
    </w:p>
    <w:p w:rsidR="009135D6" w:rsidRDefault="009135D6" w:rsidP="002C107B">
      <w:pPr>
        <w:rPr>
          <w:rFonts w:ascii="Bell MT" w:hAnsi="Bell MT"/>
          <w:b/>
          <w:sz w:val="28"/>
          <w:szCs w:val="28"/>
        </w:rPr>
      </w:pPr>
      <w:r>
        <w:rPr>
          <w:rFonts w:ascii="Bell MT" w:hAnsi="Bell MT"/>
          <w:b/>
          <w:sz w:val="28"/>
          <w:szCs w:val="28"/>
        </w:rPr>
        <w:t>Nimeline registreerimine kuni  22.06.2017</w:t>
      </w:r>
      <w:bookmarkStart w:id="0" w:name="_GoBack"/>
      <w:bookmarkEnd w:id="0"/>
      <w:r>
        <w:rPr>
          <w:rFonts w:ascii="Bell MT" w:hAnsi="Bell MT"/>
          <w:b/>
          <w:sz w:val="28"/>
          <w:szCs w:val="28"/>
        </w:rPr>
        <w:t xml:space="preserve"> kella 11.00-ni:emailil:</w:t>
      </w:r>
    </w:p>
    <w:p w:rsidR="009135D6" w:rsidRDefault="009135D6" w:rsidP="002C107B">
      <w:pPr>
        <w:rPr>
          <w:rFonts w:ascii="Times New Roman Bold" w:hAnsi="Times New Roman Bold"/>
        </w:rPr>
      </w:pPr>
      <w:hyperlink r:id="rId4" w:history="1">
        <w:r>
          <w:rPr>
            <w:rStyle w:val="Hyperlink"/>
            <w:rFonts w:ascii="Times New Roman Bold" w:hAnsi="Times New Roman Bold"/>
            <w:color w:val="000099"/>
          </w:rPr>
          <w:t>urve.loit@gmail.com</w:t>
        </w:r>
      </w:hyperlink>
    </w:p>
    <w:p w:rsidR="009135D6" w:rsidRDefault="009135D6" w:rsidP="002C107B">
      <w:pPr>
        <w:rPr>
          <w:rFonts w:ascii="Times New Roman Bold" w:hAnsi="Times New Roman Bold"/>
        </w:rPr>
      </w:pPr>
    </w:p>
    <w:p w:rsidR="009135D6" w:rsidRDefault="009135D6" w:rsidP="002C107B">
      <w:pPr>
        <w:rPr>
          <w:rFonts w:ascii="Bell MT" w:hAnsi="Bell MT"/>
          <w:b/>
          <w:sz w:val="28"/>
          <w:szCs w:val="28"/>
        </w:rPr>
      </w:pPr>
      <w:r>
        <w:rPr>
          <w:rFonts w:ascii="Bell MT" w:hAnsi="Bell MT"/>
          <w:b/>
          <w:sz w:val="28"/>
          <w:szCs w:val="28"/>
        </w:rPr>
        <w:t>Stardimaks: Stardimaks on iga võistleja kohta 5 eurot, mis tasutakse  kohapeal.</w:t>
      </w: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Default="009135D6" w:rsidP="002C107B">
      <w:pPr>
        <w:rPr>
          <w:rFonts w:ascii="Times New Roman" w:hAnsi="Times New Roman"/>
          <w:sz w:val="24"/>
          <w:szCs w:val="24"/>
        </w:rPr>
      </w:pPr>
    </w:p>
    <w:p w:rsidR="009135D6" w:rsidRDefault="009135D6"/>
    <w:sectPr w:rsidR="009135D6" w:rsidSect="00422F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Bell MT">
    <w:altName w:val="Droid Serif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107B"/>
    <w:rsid w:val="0001424F"/>
    <w:rsid w:val="00070188"/>
    <w:rsid w:val="00137191"/>
    <w:rsid w:val="002C107B"/>
    <w:rsid w:val="00402D67"/>
    <w:rsid w:val="00422FE9"/>
    <w:rsid w:val="008C5758"/>
    <w:rsid w:val="009135D6"/>
    <w:rsid w:val="00991A8B"/>
    <w:rsid w:val="00E5342F"/>
    <w:rsid w:val="00EE19C4"/>
    <w:rsid w:val="00EF51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t-EE" w:eastAsia="et-E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107B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2C107B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urve.loit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2</Pages>
  <Words>98</Words>
  <Characters>569</Characters>
  <Application>Microsoft Office Outlook</Application>
  <DocSecurity>0</DocSecurity>
  <Lines>0</Lines>
  <Paragraphs>0</Paragraphs>
  <ScaleCrop>false</ScaleCrop>
  <Company>Hewlett-Packard Company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„Jaani hüppevõistlus“</dc:title>
  <dc:subject/>
  <dc:creator>Jaan Jüris</dc:creator>
  <cp:keywords/>
  <dc:description/>
  <cp:lastModifiedBy>user</cp:lastModifiedBy>
  <cp:revision>2</cp:revision>
  <dcterms:created xsi:type="dcterms:W3CDTF">2017-06-27T14:34:00Z</dcterms:created>
  <dcterms:modified xsi:type="dcterms:W3CDTF">2017-06-27T14:34:00Z</dcterms:modified>
</cp:coreProperties>
</file>